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00AEA" w14:textId="41D73576" w:rsidR="00E36984" w:rsidRPr="004919DF" w:rsidRDefault="00E24715" w:rsidP="009131A6">
      <w:pPr>
        <w:spacing w:after="480" w:line="240" w:lineRule="exact"/>
        <w:ind w:right="5101"/>
        <w:rPr>
          <w:b/>
          <w:noProof/>
        </w:rPr>
      </w:pPr>
      <w:r w:rsidRPr="000E7DA4">
        <w:rPr>
          <w:b/>
          <w:bCs/>
          <w:noProof/>
        </w:rPr>
        <w:drawing>
          <wp:anchor distT="0" distB="0" distL="114300" distR="114300" simplePos="0" relativeHeight="251656192" behindDoc="0" locked="0" layoutInCell="1" allowOverlap="1" wp14:anchorId="135EC842" wp14:editId="36355781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0E7DA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ACD4D" wp14:editId="1752C9D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A49F7" w14:textId="4779C1B0" w:rsidR="00352835" w:rsidRPr="00536A81" w:rsidRDefault="009131A6" w:rsidP="00536A81">
                            <w:pPr>
                              <w:jc w:val="center"/>
                            </w:pPr>
                            <w:r>
                              <w:t>539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6ACD4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20A49F7" w14:textId="4779C1B0" w:rsidR="00352835" w:rsidRPr="00536A81" w:rsidRDefault="009131A6" w:rsidP="00536A81">
                      <w:pPr>
                        <w:jc w:val="center"/>
                      </w:pPr>
                      <w:r>
                        <w:t>539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0E7DA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16A9F4" wp14:editId="2682D5DA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F8FF7" w14:textId="1443199F" w:rsidR="00352835" w:rsidRPr="00C06726" w:rsidRDefault="009131A6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6A9F4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162F8FF7" w14:textId="1443199F" w:rsidR="00352835" w:rsidRPr="00C06726" w:rsidRDefault="009131A6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B01CF" w:rsidRPr="000E7DA4">
        <w:rPr>
          <w:b/>
          <w:bCs/>
        </w:rPr>
        <w:t xml:space="preserve">О </w:t>
      </w:r>
      <w:bookmarkStart w:id="0" w:name="_Hlk235548666"/>
      <w:r w:rsidR="003B01CF" w:rsidRPr="000E7DA4">
        <w:rPr>
          <w:b/>
          <w:bCs/>
        </w:rPr>
        <w:t xml:space="preserve">внесении изменений </w:t>
      </w:r>
      <w:r w:rsidR="000E7DA4" w:rsidRPr="000E7DA4">
        <w:rPr>
          <w:b/>
          <w:bCs/>
        </w:rPr>
        <w:t xml:space="preserve">в </w:t>
      </w:r>
      <w:bookmarkStart w:id="1" w:name="_Hlk235629334"/>
      <w:r w:rsidR="000E7DA4" w:rsidRPr="000E7DA4">
        <w:rPr>
          <w:b/>
          <w:bCs/>
        </w:rPr>
        <w:t>приложение 5 к Положению об инициативных проектах на территории Пермского муниципального округа, утвержденн</w:t>
      </w:r>
      <w:r w:rsidR="009131A6">
        <w:rPr>
          <w:b/>
          <w:bCs/>
        </w:rPr>
        <w:t>ому</w:t>
      </w:r>
      <w:r w:rsidR="000E7DA4" w:rsidRPr="000E7DA4">
        <w:rPr>
          <w:b/>
          <w:bCs/>
        </w:rPr>
        <w:t xml:space="preserve"> решением Думы Пермского муниципального округа Пермского края от 29 мая 2025 г. № 408</w:t>
      </w:r>
      <w:bookmarkEnd w:id="0"/>
      <w:bookmarkEnd w:id="1"/>
    </w:p>
    <w:p w14:paraId="608D610E" w14:textId="761B4019" w:rsidR="00332219" w:rsidRPr="007418DD" w:rsidRDefault="003F2AE9" w:rsidP="009131A6">
      <w:pPr>
        <w:spacing w:line="360" w:lineRule="exact"/>
        <w:ind w:firstLine="709"/>
        <w:jc w:val="both"/>
        <w:rPr>
          <w:szCs w:val="28"/>
        </w:rPr>
      </w:pPr>
      <w:r w:rsidRPr="007418DD">
        <w:rPr>
          <w:szCs w:val="28"/>
        </w:rPr>
        <w:t xml:space="preserve">В соответствии </w:t>
      </w:r>
      <w:r w:rsidR="00BF098B">
        <w:rPr>
          <w:szCs w:val="28"/>
        </w:rPr>
        <w:t xml:space="preserve">с </w:t>
      </w:r>
      <w:r w:rsidRPr="007418DD">
        <w:rPr>
          <w:szCs w:val="28"/>
        </w:rPr>
        <w:t xml:space="preserve">пунктом </w:t>
      </w:r>
      <w:r w:rsidR="00BF098B">
        <w:rPr>
          <w:szCs w:val="28"/>
        </w:rPr>
        <w:t>5</w:t>
      </w:r>
      <w:r w:rsidRPr="007418DD">
        <w:rPr>
          <w:szCs w:val="28"/>
        </w:rPr>
        <w:t xml:space="preserve"> части </w:t>
      </w:r>
      <w:r w:rsidR="00BF098B">
        <w:rPr>
          <w:szCs w:val="28"/>
        </w:rPr>
        <w:t>3</w:t>
      </w:r>
      <w:r w:rsidRPr="007418DD">
        <w:rPr>
          <w:szCs w:val="28"/>
        </w:rPr>
        <w:t xml:space="preserve"> статьи </w:t>
      </w:r>
      <w:r w:rsidR="00BF098B">
        <w:rPr>
          <w:szCs w:val="28"/>
        </w:rPr>
        <w:t>37</w:t>
      </w:r>
      <w:r w:rsidRPr="007418DD">
        <w:rPr>
          <w:szCs w:val="28"/>
        </w:rPr>
        <w:t xml:space="preserve"> Устава Пермского муниципального округа Пермского края </w:t>
      </w:r>
    </w:p>
    <w:p w14:paraId="6F552AD3" w14:textId="200B0E44" w:rsidR="00DA5AC7" w:rsidRPr="007418DD" w:rsidRDefault="003F2AE9" w:rsidP="009131A6">
      <w:pPr>
        <w:spacing w:line="360" w:lineRule="exact"/>
        <w:ind w:firstLine="709"/>
        <w:jc w:val="both"/>
      </w:pPr>
      <w:r w:rsidRPr="007418DD">
        <w:t>Дума Пермского муниципального округа Пермского края РЕШАЕТ:</w:t>
      </w:r>
      <w:bookmarkStart w:id="2" w:name="_Hlk207178869"/>
    </w:p>
    <w:p w14:paraId="18ADA323" w14:textId="6AA9E10F" w:rsidR="0030308D" w:rsidRDefault="009131A6" w:rsidP="009131A6">
      <w:pPr>
        <w:pStyle w:val="af1"/>
        <w:tabs>
          <w:tab w:val="left" w:pos="993"/>
        </w:tabs>
        <w:spacing w:line="360" w:lineRule="exact"/>
        <w:ind w:left="0" w:firstLine="709"/>
        <w:jc w:val="both"/>
      </w:pPr>
      <w:r>
        <w:t xml:space="preserve">1. </w:t>
      </w:r>
      <w:r w:rsidR="0030308D">
        <w:t xml:space="preserve">Внести </w:t>
      </w:r>
      <w:r w:rsidR="00C95678">
        <w:t xml:space="preserve">в </w:t>
      </w:r>
      <w:r w:rsidR="000E7DA4">
        <w:t>приложение 5 к Положению</w:t>
      </w:r>
      <w:r w:rsidR="000E7DA4" w:rsidRPr="000E7DA4">
        <w:rPr>
          <w:b/>
          <w:bCs/>
        </w:rPr>
        <w:t xml:space="preserve"> </w:t>
      </w:r>
      <w:r w:rsidR="000E7DA4" w:rsidRPr="000E7DA4">
        <w:t>об инициативных проектах на</w:t>
      </w:r>
      <w:r w:rsidR="000E7DA4">
        <w:t xml:space="preserve"> </w:t>
      </w:r>
      <w:r w:rsidR="000E7DA4" w:rsidRPr="000E7DA4">
        <w:t>территории Пермского муниципального округа, утвержденн</w:t>
      </w:r>
      <w:r>
        <w:t>ому</w:t>
      </w:r>
      <w:r w:rsidR="000E7DA4" w:rsidRPr="000E7DA4">
        <w:t xml:space="preserve"> решением Думы Пермского муниципального округа Пермского края от 29 мая 2025 г. № </w:t>
      </w:r>
      <w:r w:rsidR="000E7DA4" w:rsidRPr="002A3028">
        <w:t>408</w:t>
      </w:r>
      <w:r w:rsidR="000E7DA4" w:rsidRPr="002A3028">
        <w:rPr>
          <w:bCs/>
        </w:rPr>
        <w:t xml:space="preserve"> </w:t>
      </w:r>
      <w:r w:rsidR="0030308D" w:rsidRPr="002A3028">
        <w:t>(</w:t>
      </w:r>
      <w:r w:rsidR="0030308D" w:rsidRPr="007418DD">
        <w:t>в редакции решений Думы Пермского муниципального округа Пермского края от 26 июня 2025 г. № 414, от 12 декабря 2025 г. № 466, от 26 февраля 2026 г. № 489</w:t>
      </w:r>
      <w:r w:rsidR="0030308D">
        <w:t>,</w:t>
      </w:r>
      <w:r w:rsidR="0030308D" w:rsidRPr="00BF098B">
        <w:t xml:space="preserve"> </w:t>
      </w:r>
      <w:r w:rsidR="0030308D" w:rsidRPr="007418DD">
        <w:t xml:space="preserve">от </w:t>
      </w:r>
      <w:r w:rsidR="0030308D">
        <w:t>23</w:t>
      </w:r>
      <w:r w:rsidR="0030308D" w:rsidRPr="007418DD">
        <w:t xml:space="preserve"> </w:t>
      </w:r>
      <w:r w:rsidR="0030308D">
        <w:t>апреля</w:t>
      </w:r>
      <w:r w:rsidR="0030308D" w:rsidRPr="007418DD">
        <w:t xml:space="preserve"> 2026 г. № </w:t>
      </w:r>
      <w:r w:rsidR="0030308D">
        <w:t>505</w:t>
      </w:r>
      <w:r w:rsidR="0030308D" w:rsidRPr="007418DD">
        <w:t>)</w:t>
      </w:r>
      <w:r w:rsidR="0030308D">
        <w:t xml:space="preserve"> следующие</w:t>
      </w:r>
      <w:r w:rsidR="0030308D" w:rsidRPr="007418DD">
        <w:t xml:space="preserve"> </w:t>
      </w:r>
      <w:r w:rsidR="0030308D">
        <w:t>изменения:</w:t>
      </w:r>
      <w:r w:rsidR="0030308D" w:rsidRPr="007418DD">
        <w:t xml:space="preserve"> </w:t>
      </w:r>
    </w:p>
    <w:p w14:paraId="31040A77" w14:textId="17AEE939" w:rsidR="0030308D" w:rsidRPr="0030308D" w:rsidRDefault="009131A6" w:rsidP="009131A6">
      <w:pPr>
        <w:pStyle w:val="af1"/>
        <w:spacing w:line="360" w:lineRule="exact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1.1. </w:t>
      </w:r>
      <w:r w:rsidR="0030308D" w:rsidRPr="0030308D">
        <w:rPr>
          <w:bCs/>
          <w:szCs w:val="28"/>
        </w:rPr>
        <w:t>позицию 1.1: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611"/>
        <w:gridCol w:w="3118"/>
        <w:gridCol w:w="1134"/>
      </w:tblGrid>
      <w:tr w:rsidR="0030308D" w:rsidRPr="00A028FA" w14:paraId="72D66C00" w14:textId="77777777" w:rsidTr="007B1029">
        <w:tc>
          <w:tcPr>
            <w:tcW w:w="771" w:type="dxa"/>
          </w:tcPr>
          <w:p w14:paraId="6E784B55" w14:textId="77777777" w:rsidR="0030308D" w:rsidRPr="00A028FA" w:rsidRDefault="0030308D" w:rsidP="009131A6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11" w:type="dxa"/>
          </w:tcPr>
          <w:p w14:paraId="17EEF019" w14:textId="77777777" w:rsidR="0030308D" w:rsidRPr="00A028FA" w:rsidRDefault="0030308D" w:rsidP="009131A6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 xml:space="preserve">Продвижение инициативного проекта среди жителей Пермского муниципального округа или его части с использованием одного или нескольких информационных каналов, предусмотренных строками 1.2.1-1.2.4 настоящих критериев </w:t>
            </w:r>
          </w:p>
        </w:tc>
        <w:tc>
          <w:tcPr>
            <w:tcW w:w="3118" w:type="dxa"/>
          </w:tcPr>
          <w:p w14:paraId="447DAEFF" w14:textId="77777777" w:rsidR="0030308D" w:rsidRPr="00A028FA" w:rsidRDefault="0030308D" w:rsidP="009131A6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Сумма баллов по строкам 1.2.1-1.2.4 настоящих критериев</w:t>
            </w:r>
          </w:p>
        </w:tc>
        <w:tc>
          <w:tcPr>
            <w:tcW w:w="1134" w:type="dxa"/>
          </w:tcPr>
          <w:p w14:paraId="24AF4428" w14:textId="77777777" w:rsidR="0030308D" w:rsidRPr="00A028FA" w:rsidRDefault="0030308D" w:rsidP="009131A6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max</w:t>
            </w:r>
            <w:proofErr w:type="spellEnd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 xml:space="preserve"> 20 баллов</w:t>
            </w:r>
          </w:p>
        </w:tc>
      </w:tr>
    </w:tbl>
    <w:p w14:paraId="4793999A" w14:textId="0D9AA5A5" w:rsidR="0030308D" w:rsidRPr="00A028FA" w:rsidRDefault="0030308D" w:rsidP="009131A6">
      <w:pPr>
        <w:spacing w:line="360" w:lineRule="exact"/>
        <w:ind w:firstLine="709"/>
        <w:jc w:val="both"/>
        <w:rPr>
          <w:sz w:val="24"/>
          <w:szCs w:val="24"/>
        </w:rPr>
      </w:pPr>
      <w:r w:rsidRPr="00A028FA">
        <w:rPr>
          <w:szCs w:val="28"/>
        </w:rPr>
        <w:t>изложить в следующей редакции:</w:t>
      </w:r>
      <w:r w:rsidRPr="00A028FA">
        <w:rPr>
          <w:sz w:val="24"/>
          <w:szCs w:val="24"/>
        </w:rPr>
        <w:t xml:space="preserve">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611"/>
        <w:gridCol w:w="3118"/>
        <w:gridCol w:w="1134"/>
      </w:tblGrid>
      <w:tr w:rsidR="0030308D" w:rsidRPr="00851B06" w14:paraId="54D5EBD1" w14:textId="77777777" w:rsidTr="007B1029">
        <w:tc>
          <w:tcPr>
            <w:tcW w:w="771" w:type="dxa"/>
          </w:tcPr>
          <w:p w14:paraId="047885A3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4611" w:type="dxa"/>
          </w:tcPr>
          <w:p w14:paraId="1EAB65C8" w14:textId="4E1EEFC4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Продвижение инициативного проекта среди жителей Пермского муниципального округа или его части с использованием одного или нескольких информационных каналов, предусмотренных строками 1.1.1-1.1.</w:t>
            </w:r>
            <w:r w:rsidR="004C58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настоящих критериев </w:t>
            </w:r>
          </w:p>
        </w:tc>
        <w:tc>
          <w:tcPr>
            <w:tcW w:w="3118" w:type="dxa"/>
          </w:tcPr>
          <w:p w14:paraId="306C5989" w14:textId="61B7E4EF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Сумма баллов по строкам 1.1.1-1.1.</w:t>
            </w:r>
            <w:r w:rsidR="00C10F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 xml:space="preserve"> настоящих критериев</w:t>
            </w:r>
          </w:p>
        </w:tc>
        <w:tc>
          <w:tcPr>
            <w:tcW w:w="1134" w:type="dxa"/>
          </w:tcPr>
          <w:p w14:paraId="47B3B93B" w14:textId="77777777" w:rsidR="0030308D" w:rsidRPr="00851B06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max</w:t>
            </w:r>
            <w:proofErr w:type="spellEnd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 xml:space="preserve"> 20 баллов</w:t>
            </w:r>
          </w:p>
        </w:tc>
      </w:tr>
    </w:tbl>
    <w:p w14:paraId="695CA3BE" w14:textId="50571DEC" w:rsidR="0030308D" w:rsidRPr="0030308D" w:rsidRDefault="004F51DD" w:rsidP="004F51DD">
      <w:pPr>
        <w:pStyle w:val="af1"/>
        <w:spacing w:line="360" w:lineRule="exact"/>
        <w:ind w:left="709"/>
        <w:jc w:val="both"/>
        <w:rPr>
          <w:szCs w:val="28"/>
        </w:rPr>
      </w:pPr>
      <w:r>
        <w:rPr>
          <w:szCs w:val="28"/>
        </w:rPr>
        <w:t xml:space="preserve">1.2. </w:t>
      </w:r>
      <w:r w:rsidR="0030308D">
        <w:rPr>
          <w:szCs w:val="28"/>
        </w:rPr>
        <w:t>п</w:t>
      </w:r>
      <w:r w:rsidR="0030308D" w:rsidRPr="0030308D">
        <w:rPr>
          <w:szCs w:val="28"/>
        </w:rPr>
        <w:t>озицию 1.1.1: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118"/>
        <w:gridCol w:w="1134"/>
      </w:tblGrid>
      <w:tr w:rsidR="0030308D" w:rsidRPr="00A028FA" w14:paraId="560C137C" w14:textId="77777777" w:rsidTr="002256CF">
        <w:tc>
          <w:tcPr>
            <w:tcW w:w="709" w:type="dxa"/>
          </w:tcPr>
          <w:p w14:paraId="58D9B927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4678" w:type="dxa"/>
          </w:tcPr>
          <w:p w14:paraId="33A0E2E3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публикация(-</w:t>
            </w:r>
            <w:proofErr w:type="spellStart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spellEnd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) на информационном(-ых) стенде(-ах) (листовки, объявления, брошюры, буклеты), в которой(-ых) отражена информация, предусмотренная строками 1.1.1.1-1.1.1.5 настоящих критериев</w:t>
            </w:r>
          </w:p>
        </w:tc>
        <w:tc>
          <w:tcPr>
            <w:tcW w:w="3118" w:type="dxa"/>
          </w:tcPr>
          <w:p w14:paraId="3E2CF083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Сумма баллов по строкам 1.2.1.1-1.3.1.5 настоящих критериев</w:t>
            </w:r>
          </w:p>
        </w:tc>
        <w:tc>
          <w:tcPr>
            <w:tcW w:w="1134" w:type="dxa"/>
          </w:tcPr>
          <w:p w14:paraId="5D13A775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max</w:t>
            </w:r>
            <w:proofErr w:type="spellEnd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 xml:space="preserve"> 5 баллов</w:t>
            </w:r>
          </w:p>
        </w:tc>
      </w:tr>
    </w:tbl>
    <w:p w14:paraId="1CCFEEF3" w14:textId="4C284364" w:rsidR="0030308D" w:rsidRPr="00A028FA" w:rsidRDefault="0030308D" w:rsidP="004F51DD">
      <w:pPr>
        <w:spacing w:line="360" w:lineRule="exact"/>
        <w:ind w:firstLine="709"/>
        <w:jc w:val="both"/>
        <w:rPr>
          <w:szCs w:val="28"/>
        </w:rPr>
      </w:pPr>
      <w:r w:rsidRPr="007418DD">
        <w:rPr>
          <w:szCs w:val="28"/>
        </w:rPr>
        <w:t>изложить в следующей редакции: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118"/>
        <w:gridCol w:w="1134"/>
      </w:tblGrid>
      <w:tr w:rsidR="0030308D" w:rsidRPr="00A028FA" w14:paraId="503DE40F" w14:textId="77777777" w:rsidTr="002256CF">
        <w:tc>
          <w:tcPr>
            <w:tcW w:w="709" w:type="dxa"/>
          </w:tcPr>
          <w:p w14:paraId="700E97CC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4678" w:type="dxa"/>
          </w:tcPr>
          <w:p w14:paraId="7AE25DCC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публикация(-</w:t>
            </w:r>
            <w:proofErr w:type="spellStart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spellEnd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) на информационном(-ых) стенде(-ах) (листовки, объявления, брошюры, буклеты), в которой(-ых) отражена информация, предусмотренная строками 1.1.1.1-1.1.1.5 настоящих критериев</w:t>
            </w:r>
          </w:p>
        </w:tc>
        <w:tc>
          <w:tcPr>
            <w:tcW w:w="3118" w:type="dxa"/>
          </w:tcPr>
          <w:p w14:paraId="59356281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Сумма баллов по строкам 1.1.1.1-1.1.1.5 настоящих критериев</w:t>
            </w:r>
          </w:p>
        </w:tc>
        <w:tc>
          <w:tcPr>
            <w:tcW w:w="1134" w:type="dxa"/>
          </w:tcPr>
          <w:p w14:paraId="7010D164" w14:textId="77777777" w:rsidR="0030308D" w:rsidRPr="00A028FA" w:rsidRDefault="0030308D" w:rsidP="007B1029">
            <w:pPr>
              <w:pStyle w:val="ConsPlusNormal"/>
              <w:spacing w:line="360" w:lineRule="exac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>max</w:t>
            </w:r>
            <w:proofErr w:type="spellEnd"/>
            <w:r w:rsidRPr="00A028FA">
              <w:rPr>
                <w:rFonts w:ascii="Times New Roman" w:hAnsi="Times New Roman" w:cs="Times New Roman"/>
                <w:sz w:val="28"/>
                <w:szCs w:val="28"/>
              </w:rPr>
              <w:t xml:space="preserve"> 5 баллов</w:t>
            </w:r>
          </w:p>
        </w:tc>
      </w:tr>
    </w:tbl>
    <w:p w14:paraId="0E1CEE18" w14:textId="3F5E21F3" w:rsidR="00DA5AC7" w:rsidRPr="007418DD" w:rsidRDefault="004919DF" w:rsidP="007B1029">
      <w:pPr>
        <w:spacing w:line="360" w:lineRule="exact"/>
        <w:ind w:firstLine="709"/>
        <w:jc w:val="both"/>
        <w:rPr>
          <w:szCs w:val="28"/>
        </w:rPr>
      </w:pPr>
      <w:r w:rsidRPr="007418DD">
        <w:rPr>
          <w:szCs w:val="28"/>
        </w:rPr>
        <w:t>2</w:t>
      </w:r>
      <w:r w:rsidR="00DA5AC7" w:rsidRPr="007418DD">
        <w:rPr>
          <w:szCs w:val="28"/>
        </w:rPr>
        <w:t>.</w:t>
      </w:r>
      <w:r w:rsidR="007B1029">
        <w:rPr>
          <w:szCs w:val="28"/>
        </w:rPr>
        <w:t xml:space="preserve"> </w:t>
      </w:r>
      <w:r w:rsidR="00DA5AC7" w:rsidRPr="007418DD">
        <w:rPr>
          <w:szCs w:val="28"/>
        </w:rPr>
        <w:t>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Пермского края в информационно-телекоммуникационной сети «Интернет» (</w:t>
      </w:r>
      <w:r w:rsidR="00DA5AC7" w:rsidRPr="007418DD">
        <w:rPr>
          <w:szCs w:val="28"/>
          <w:lang w:val="en-US"/>
        </w:rPr>
        <w:t>www</w:t>
      </w:r>
      <w:r w:rsidR="00DA5AC7" w:rsidRPr="007418DD">
        <w:rPr>
          <w:szCs w:val="28"/>
        </w:rPr>
        <w:t>.</w:t>
      </w:r>
      <w:proofErr w:type="spellStart"/>
      <w:r w:rsidR="00DA5AC7" w:rsidRPr="007418DD">
        <w:rPr>
          <w:szCs w:val="28"/>
          <w:lang w:val="en-US"/>
        </w:rPr>
        <w:t>permokrug</w:t>
      </w:r>
      <w:proofErr w:type="spellEnd"/>
      <w:r w:rsidR="00DA5AC7" w:rsidRPr="007418DD">
        <w:rPr>
          <w:szCs w:val="28"/>
        </w:rPr>
        <w:t>.</w:t>
      </w:r>
      <w:proofErr w:type="spellStart"/>
      <w:r w:rsidR="00DA5AC7" w:rsidRPr="007418DD">
        <w:rPr>
          <w:szCs w:val="28"/>
          <w:lang w:val="en-US"/>
        </w:rPr>
        <w:t>ru</w:t>
      </w:r>
      <w:proofErr w:type="spellEnd"/>
      <w:r w:rsidR="00DA5AC7" w:rsidRPr="007418DD">
        <w:rPr>
          <w:szCs w:val="28"/>
        </w:rPr>
        <w:t>).</w:t>
      </w:r>
    </w:p>
    <w:p w14:paraId="06E6BDA1" w14:textId="0A549CD9" w:rsidR="00DA5AC7" w:rsidRPr="007418DD" w:rsidRDefault="004919DF" w:rsidP="007B1029">
      <w:pPr>
        <w:tabs>
          <w:tab w:val="left" w:pos="851"/>
          <w:tab w:val="left" w:pos="993"/>
          <w:tab w:val="left" w:pos="3544"/>
        </w:tabs>
        <w:spacing w:line="360" w:lineRule="exact"/>
        <w:ind w:firstLine="709"/>
        <w:jc w:val="both"/>
        <w:rPr>
          <w:szCs w:val="28"/>
        </w:rPr>
      </w:pPr>
      <w:r w:rsidRPr="007418DD">
        <w:rPr>
          <w:szCs w:val="28"/>
        </w:rPr>
        <w:t>3</w:t>
      </w:r>
      <w:r w:rsidR="00DA5AC7" w:rsidRPr="007418DD">
        <w:rPr>
          <w:szCs w:val="28"/>
        </w:rPr>
        <w:t>. Настоящее решение вступает</w:t>
      </w:r>
      <w:r w:rsidR="002C6E37" w:rsidRPr="007418DD">
        <w:rPr>
          <w:szCs w:val="28"/>
        </w:rPr>
        <w:t xml:space="preserve"> </w:t>
      </w:r>
      <w:r w:rsidR="00DA5AC7" w:rsidRPr="007418DD">
        <w:rPr>
          <w:szCs w:val="28"/>
        </w:rPr>
        <w:t>в силу со</w:t>
      </w:r>
      <w:r w:rsidR="002C6E37" w:rsidRPr="007418DD">
        <w:rPr>
          <w:szCs w:val="28"/>
        </w:rPr>
        <w:t xml:space="preserve"> </w:t>
      </w:r>
      <w:r w:rsidR="00DA5AC7" w:rsidRPr="007418DD">
        <w:rPr>
          <w:szCs w:val="28"/>
        </w:rPr>
        <w:t>дня</w:t>
      </w:r>
      <w:r w:rsidR="002C6E37" w:rsidRPr="007418DD">
        <w:rPr>
          <w:szCs w:val="28"/>
        </w:rPr>
        <w:t xml:space="preserve"> </w:t>
      </w:r>
      <w:r w:rsidR="00DA5AC7" w:rsidRPr="007418DD">
        <w:rPr>
          <w:szCs w:val="28"/>
        </w:rPr>
        <w:t>его официального опубликования</w:t>
      </w:r>
      <w:r w:rsidR="002A3028">
        <w:rPr>
          <w:szCs w:val="28"/>
        </w:rPr>
        <w:t xml:space="preserve"> и </w:t>
      </w:r>
      <w:r w:rsidR="008246A5" w:rsidRPr="008246A5">
        <w:rPr>
          <w:szCs w:val="28"/>
        </w:rPr>
        <w:t xml:space="preserve">распространяется на правоотношения, возникшие с </w:t>
      </w:r>
      <w:r w:rsidR="00F401B2">
        <w:rPr>
          <w:szCs w:val="28"/>
        </w:rPr>
        <w:t>30 мая</w:t>
      </w:r>
      <w:r w:rsidR="008246A5" w:rsidRPr="008246A5">
        <w:rPr>
          <w:szCs w:val="28"/>
        </w:rPr>
        <w:t xml:space="preserve"> 202</w:t>
      </w:r>
      <w:r w:rsidR="00F401B2">
        <w:rPr>
          <w:szCs w:val="28"/>
        </w:rPr>
        <w:t>5</w:t>
      </w:r>
      <w:bookmarkStart w:id="3" w:name="_GoBack"/>
      <w:bookmarkEnd w:id="3"/>
      <w:r w:rsidR="008246A5" w:rsidRPr="008246A5">
        <w:rPr>
          <w:szCs w:val="28"/>
        </w:rPr>
        <w:t xml:space="preserve"> г</w:t>
      </w:r>
      <w:r w:rsidR="00DA5AC7" w:rsidRPr="007418DD">
        <w:rPr>
          <w:szCs w:val="28"/>
        </w:rPr>
        <w:t xml:space="preserve">. </w:t>
      </w:r>
    </w:p>
    <w:p w14:paraId="5D0571B9" w14:textId="170374F4" w:rsidR="00DA5AC7" w:rsidRDefault="00DA5AC7" w:rsidP="00DA5AC7">
      <w:pPr>
        <w:spacing w:line="360" w:lineRule="exact"/>
        <w:ind w:firstLine="709"/>
        <w:jc w:val="both"/>
        <w:rPr>
          <w:szCs w:val="28"/>
        </w:rPr>
      </w:pPr>
    </w:p>
    <w:p w14:paraId="7AAA7CA5" w14:textId="77777777" w:rsidR="0030308D" w:rsidRPr="007418DD" w:rsidRDefault="0030308D" w:rsidP="00DA5AC7">
      <w:pPr>
        <w:spacing w:line="360" w:lineRule="exact"/>
        <w:ind w:firstLine="709"/>
        <w:jc w:val="both"/>
        <w:rPr>
          <w:szCs w:val="28"/>
        </w:rPr>
      </w:pPr>
    </w:p>
    <w:p w14:paraId="0E4E2A5C" w14:textId="77777777" w:rsidR="00DA5AC7" w:rsidRPr="007418DD" w:rsidRDefault="00DA5AC7" w:rsidP="00DA5AC7">
      <w:pPr>
        <w:spacing w:line="240" w:lineRule="exact"/>
        <w:rPr>
          <w:noProof/>
        </w:rPr>
      </w:pPr>
      <w:r w:rsidRPr="007418DD">
        <w:rPr>
          <w:noProof/>
        </w:rPr>
        <w:t>Председатель Думы</w:t>
      </w:r>
    </w:p>
    <w:p w14:paraId="67BBBF6C" w14:textId="5B054B4D" w:rsidR="00DA5AC7" w:rsidRPr="007418DD" w:rsidRDefault="00DA5AC7" w:rsidP="00DA5AC7">
      <w:pPr>
        <w:spacing w:line="240" w:lineRule="exact"/>
        <w:rPr>
          <w:noProof/>
        </w:rPr>
      </w:pPr>
      <w:r w:rsidRPr="007418DD">
        <w:rPr>
          <w:noProof/>
        </w:rPr>
        <w:t>Пермского муниципального округа                                                  Д.В. Гордиенко</w:t>
      </w:r>
    </w:p>
    <w:p w14:paraId="28AB6E53" w14:textId="77777777" w:rsidR="00DA5AC7" w:rsidRPr="007418DD" w:rsidRDefault="00DA5AC7" w:rsidP="00DA5AC7">
      <w:pPr>
        <w:spacing w:line="360" w:lineRule="exact"/>
        <w:rPr>
          <w:noProof/>
        </w:rPr>
      </w:pPr>
    </w:p>
    <w:p w14:paraId="53B422B2" w14:textId="77777777" w:rsidR="00DA5AC7" w:rsidRPr="007418DD" w:rsidRDefault="00DA5AC7" w:rsidP="00DA5AC7">
      <w:pPr>
        <w:spacing w:line="240" w:lineRule="exact"/>
        <w:rPr>
          <w:noProof/>
        </w:rPr>
      </w:pPr>
      <w:r w:rsidRPr="007418DD">
        <w:rPr>
          <w:noProof/>
        </w:rPr>
        <w:t>Глава муниципального округа -</w:t>
      </w:r>
    </w:p>
    <w:p w14:paraId="40A3D783" w14:textId="77777777" w:rsidR="00DA5AC7" w:rsidRPr="007418DD" w:rsidRDefault="00DA5AC7" w:rsidP="00DA5AC7">
      <w:pPr>
        <w:spacing w:line="240" w:lineRule="exact"/>
        <w:rPr>
          <w:noProof/>
        </w:rPr>
      </w:pPr>
      <w:r w:rsidRPr="007418DD">
        <w:rPr>
          <w:noProof/>
        </w:rPr>
        <w:t>глава администрации Пермского</w:t>
      </w:r>
    </w:p>
    <w:p w14:paraId="4BF6D2CD" w14:textId="7D9AA8FD" w:rsidR="003F2AE9" w:rsidRPr="007418DD" w:rsidRDefault="00DA5AC7" w:rsidP="007B1029">
      <w:pPr>
        <w:spacing w:line="240" w:lineRule="exact"/>
        <w:rPr>
          <w:szCs w:val="28"/>
        </w:rPr>
      </w:pPr>
      <w:r w:rsidRPr="007418DD">
        <w:rPr>
          <w:noProof/>
        </w:rPr>
        <w:t xml:space="preserve">муниципального округа                                                  </w:t>
      </w:r>
      <w:r w:rsidR="007B1029">
        <w:rPr>
          <w:noProof/>
        </w:rPr>
        <w:t xml:space="preserve"> </w:t>
      </w:r>
      <w:r w:rsidRPr="007418DD">
        <w:rPr>
          <w:noProof/>
        </w:rPr>
        <w:t xml:space="preserve">                О.Н. Андрианова</w:t>
      </w:r>
      <w:bookmarkEnd w:id="2"/>
    </w:p>
    <w:sectPr w:rsidR="003F2AE9" w:rsidRPr="007418DD" w:rsidSect="009131A6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2AAAD" w14:textId="77777777" w:rsidR="003760DF" w:rsidRDefault="003760DF" w:rsidP="00DA5614">
      <w:r>
        <w:separator/>
      </w:r>
    </w:p>
  </w:endnote>
  <w:endnote w:type="continuationSeparator" w:id="0">
    <w:p w14:paraId="46F8722E" w14:textId="77777777" w:rsidR="003760DF" w:rsidRDefault="003760DF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8D30D" w14:textId="403AD6E4" w:rsidR="00352835" w:rsidRPr="007B1029" w:rsidRDefault="00352835" w:rsidP="0023189A">
    <w:pPr>
      <w:pStyle w:val="ae"/>
      <w:jc w:val="right"/>
      <w:rPr>
        <w:szCs w:val="28"/>
      </w:rPr>
    </w:pPr>
    <w:r w:rsidRPr="007B1029">
      <w:rPr>
        <w:szCs w:val="28"/>
      </w:rPr>
      <w:fldChar w:fldCharType="begin"/>
    </w:r>
    <w:r w:rsidRPr="007B1029">
      <w:rPr>
        <w:szCs w:val="28"/>
      </w:rPr>
      <w:instrText>PAGE   \* MERGEFORMAT</w:instrText>
    </w:r>
    <w:r w:rsidRPr="007B1029">
      <w:rPr>
        <w:szCs w:val="28"/>
      </w:rPr>
      <w:fldChar w:fldCharType="separate"/>
    </w:r>
    <w:r w:rsidR="00F401B2">
      <w:rPr>
        <w:noProof/>
        <w:szCs w:val="28"/>
      </w:rPr>
      <w:t>2</w:t>
    </w:r>
    <w:r w:rsidRPr="007B1029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52C8F" w14:textId="77777777" w:rsidR="003760DF" w:rsidRDefault="003760DF" w:rsidP="00DA5614">
      <w:r>
        <w:separator/>
      </w:r>
    </w:p>
  </w:footnote>
  <w:footnote w:type="continuationSeparator" w:id="0">
    <w:p w14:paraId="195ABABB" w14:textId="77777777" w:rsidR="003760DF" w:rsidRDefault="003760DF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7D52D5D"/>
    <w:multiLevelType w:val="multilevel"/>
    <w:tmpl w:val="4FC806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5404C5"/>
    <w:multiLevelType w:val="hybridMultilevel"/>
    <w:tmpl w:val="03A40D3C"/>
    <w:lvl w:ilvl="0" w:tplc="1AE65C00">
      <w:start w:val="1"/>
      <w:numFmt w:val="decimal"/>
      <w:lvlText w:val="%1."/>
      <w:lvlJc w:val="left"/>
      <w:pPr>
        <w:ind w:left="1114" w:hanging="40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CBA2E1B"/>
    <w:multiLevelType w:val="hybridMultilevel"/>
    <w:tmpl w:val="47A8455C"/>
    <w:lvl w:ilvl="0" w:tplc="BC7A4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28575BD"/>
    <w:multiLevelType w:val="hybridMultilevel"/>
    <w:tmpl w:val="7D9082AA"/>
    <w:lvl w:ilvl="0" w:tplc="24E60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C8F1D52"/>
    <w:multiLevelType w:val="multilevel"/>
    <w:tmpl w:val="F162D49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12" w:hanging="2160"/>
      </w:pPr>
      <w:rPr>
        <w:rFonts w:hint="default"/>
      </w:rPr>
    </w:lvl>
  </w:abstractNum>
  <w:abstractNum w:abstractNumId="14" w15:restartNumberingAfterBreak="0">
    <w:nsid w:val="66D54836"/>
    <w:multiLevelType w:val="multilevel"/>
    <w:tmpl w:val="EE2CC3D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6CE56C20"/>
    <w:multiLevelType w:val="multilevel"/>
    <w:tmpl w:val="9EF8F6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9F0624"/>
    <w:multiLevelType w:val="hybridMultilevel"/>
    <w:tmpl w:val="5FF49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7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20"/>
  </w:num>
  <w:num w:numId="9">
    <w:abstractNumId w:val="9"/>
  </w:num>
  <w:num w:numId="10">
    <w:abstractNumId w:val="19"/>
  </w:num>
  <w:num w:numId="11">
    <w:abstractNumId w:val="4"/>
  </w:num>
  <w:num w:numId="12">
    <w:abstractNumId w:val="15"/>
  </w:num>
  <w:num w:numId="13">
    <w:abstractNumId w:val="3"/>
  </w:num>
  <w:num w:numId="14">
    <w:abstractNumId w:val="6"/>
  </w:num>
  <w:num w:numId="15">
    <w:abstractNumId w:val="1"/>
  </w:num>
  <w:num w:numId="16">
    <w:abstractNumId w:val="12"/>
  </w:num>
  <w:num w:numId="17">
    <w:abstractNumId w:val="13"/>
  </w:num>
  <w:num w:numId="18">
    <w:abstractNumId w:val="10"/>
  </w:num>
  <w:num w:numId="19">
    <w:abstractNumId w:val="16"/>
  </w:num>
  <w:num w:numId="20">
    <w:abstractNumId w:val="18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06699"/>
    <w:rsid w:val="00006D45"/>
    <w:rsid w:val="000121AB"/>
    <w:rsid w:val="00020A41"/>
    <w:rsid w:val="000319B2"/>
    <w:rsid w:val="00040109"/>
    <w:rsid w:val="00053764"/>
    <w:rsid w:val="000572C8"/>
    <w:rsid w:val="00062005"/>
    <w:rsid w:val="0007690B"/>
    <w:rsid w:val="000817ED"/>
    <w:rsid w:val="00084B8D"/>
    <w:rsid w:val="000943DA"/>
    <w:rsid w:val="000944A0"/>
    <w:rsid w:val="00096AC4"/>
    <w:rsid w:val="000A1581"/>
    <w:rsid w:val="000A32B6"/>
    <w:rsid w:val="000B1CE0"/>
    <w:rsid w:val="000B29B7"/>
    <w:rsid w:val="000B2C0B"/>
    <w:rsid w:val="000B5829"/>
    <w:rsid w:val="000C0EE7"/>
    <w:rsid w:val="000D4036"/>
    <w:rsid w:val="000D5B40"/>
    <w:rsid w:val="000D5FF1"/>
    <w:rsid w:val="000E3AD7"/>
    <w:rsid w:val="000E48CE"/>
    <w:rsid w:val="000E5E85"/>
    <w:rsid w:val="000E7DA4"/>
    <w:rsid w:val="000F0E99"/>
    <w:rsid w:val="000F1507"/>
    <w:rsid w:val="000F2004"/>
    <w:rsid w:val="000F2A3D"/>
    <w:rsid w:val="000F4DAF"/>
    <w:rsid w:val="000F5C41"/>
    <w:rsid w:val="00104B9B"/>
    <w:rsid w:val="0011145B"/>
    <w:rsid w:val="0011327F"/>
    <w:rsid w:val="001145DF"/>
    <w:rsid w:val="00114FF6"/>
    <w:rsid w:val="00121EA7"/>
    <w:rsid w:val="00122E99"/>
    <w:rsid w:val="00124BE0"/>
    <w:rsid w:val="0012652F"/>
    <w:rsid w:val="00126A74"/>
    <w:rsid w:val="00130F73"/>
    <w:rsid w:val="001323B7"/>
    <w:rsid w:val="00133C19"/>
    <w:rsid w:val="00137F72"/>
    <w:rsid w:val="001422A5"/>
    <w:rsid w:val="001434AC"/>
    <w:rsid w:val="001442E1"/>
    <w:rsid w:val="00145279"/>
    <w:rsid w:val="00150444"/>
    <w:rsid w:val="00150663"/>
    <w:rsid w:val="00155DFD"/>
    <w:rsid w:val="00160C29"/>
    <w:rsid w:val="0016393A"/>
    <w:rsid w:val="0016410B"/>
    <w:rsid w:val="00170CB3"/>
    <w:rsid w:val="00172E79"/>
    <w:rsid w:val="00182FCF"/>
    <w:rsid w:val="001842B8"/>
    <w:rsid w:val="00186748"/>
    <w:rsid w:val="00186FC8"/>
    <w:rsid w:val="00187FC1"/>
    <w:rsid w:val="00192D7D"/>
    <w:rsid w:val="00194EF1"/>
    <w:rsid w:val="0019583F"/>
    <w:rsid w:val="001A2984"/>
    <w:rsid w:val="001A3649"/>
    <w:rsid w:val="001A6D25"/>
    <w:rsid w:val="001B55BC"/>
    <w:rsid w:val="001B6A18"/>
    <w:rsid w:val="001B7C3B"/>
    <w:rsid w:val="001C4535"/>
    <w:rsid w:val="001C7F8E"/>
    <w:rsid w:val="001D32F2"/>
    <w:rsid w:val="001D42D7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256CF"/>
    <w:rsid w:val="002264EE"/>
    <w:rsid w:val="00227F5C"/>
    <w:rsid w:val="0023189A"/>
    <w:rsid w:val="00236D0A"/>
    <w:rsid w:val="002409D0"/>
    <w:rsid w:val="0024127C"/>
    <w:rsid w:val="00241EF9"/>
    <w:rsid w:val="00243E99"/>
    <w:rsid w:val="0024497C"/>
    <w:rsid w:val="002514A8"/>
    <w:rsid w:val="0025280B"/>
    <w:rsid w:val="00256138"/>
    <w:rsid w:val="00256B29"/>
    <w:rsid w:val="002572C9"/>
    <w:rsid w:val="0026564B"/>
    <w:rsid w:val="002674B5"/>
    <w:rsid w:val="002749EC"/>
    <w:rsid w:val="00295B8B"/>
    <w:rsid w:val="00295BF3"/>
    <w:rsid w:val="002A3028"/>
    <w:rsid w:val="002A60D6"/>
    <w:rsid w:val="002A721E"/>
    <w:rsid w:val="002B1A2D"/>
    <w:rsid w:val="002C1A0E"/>
    <w:rsid w:val="002C5595"/>
    <w:rsid w:val="002C6E37"/>
    <w:rsid w:val="002D0807"/>
    <w:rsid w:val="002D35BC"/>
    <w:rsid w:val="002E1196"/>
    <w:rsid w:val="002E6960"/>
    <w:rsid w:val="002F1155"/>
    <w:rsid w:val="002F4EC5"/>
    <w:rsid w:val="003023F0"/>
    <w:rsid w:val="0030308D"/>
    <w:rsid w:val="00303D8F"/>
    <w:rsid w:val="003043D0"/>
    <w:rsid w:val="00312FD1"/>
    <w:rsid w:val="003131FA"/>
    <w:rsid w:val="003266FA"/>
    <w:rsid w:val="00327466"/>
    <w:rsid w:val="00332219"/>
    <w:rsid w:val="00332E76"/>
    <w:rsid w:val="003346AE"/>
    <w:rsid w:val="00335B87"/>
    <w:rsid w:val="00343EB1"/>
    <w:rsid w:val="003511AE"/>
    <w:rsid w:val="00352835"/>
    <w:rsid w:val="00355BA2"/>
    <w:rsid w:val="00356B10"/>
    <w:rsid w:val="00360E09"/>
    <w:rsid w:val="00362F81"/>
    <w:rsid w:val="00363F18"/>
    <w:rsid w:val="00366605"/>
    <w:rsid w:val="00367904"/>
    <w:rsid w:val="003755CE"/>
    <w:rsid w:val="003760DF"/>
    <w:rsid w:val="00380AE3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01CF"/>
    <w:rsid w:val="003B633E"/>
    <w:rsid w:val="003C5E4B"/>
    <w:rsid w:val="003D20E1"/>
    <w:rsid w:val="003D528E"/>
    <w:rsid w:val="003E23DE"/>
    <w:rsid w:val="003E47AB"/>
    <w:rsid w:val="003E501C"/>
    <w:rsid w:val="003F10E8"/>
    <w:rsid w:val="003F1D08"/>
    <w:rsid w:val="003F2AE9"/>
    <w:rsid w:val="003F4495"/>
    <w:rsid w:val="003F44B2"/>
    <w:rsid w:val="0040242E"/>
    <w:rsid w:val="00406607"/>
    <w:rsid w:val="00411054"/>
    <w:rsid w:val="00417BA7"/>
    <w:rsid w:val="00420604"/>
    <w:rsid w:val="004206FE"/>
    <w:rsid w:val="00420838"/>
    <w:rsid w:val="00421CC6"/>
    <w:rsid w:val="00427371"/>
    <w:rsid w:val="0043288F"/>
    <w:rsid w:val="0043321D"/>
    <w:rsid w:val="0043515D"/>
    <w:rsid w:val="004379A0"/>
    <w:rsid w:val="00437B2C"/>
    <w:rsid w:val="0044506B"/>
    <w:rsid w:val="00445E73"/>
    <w:rsid w:val="00446113"/>
    <w:rsid w:val="00456665"/>
    <w:rsid w:val="00456A14"/>
    <w:rsid w:val="00460127"/>
    <w:rsid w:val="00462560"/>
    <w:rsid w:val="004637BA"/>
    <w:rsid w:val="00464798"/>
    <w:rsid w:val="00470AFA"/>
    <w:rsid w:val="00480EC3"/>
    <w:rsid w:val="00484863"/>
    <w:rsid w:val="0048757B"/>
    <w:rsid w:val="0049130A"/>
    <w:rsid w:val="004919DF"/>
    <w:rsid w:val="00494227"/>
    <w:rsid w:val="0049558B"/>
    <w:rsid w:val="004974BF"/>
    <w:rsid w:val="004A42F0"/>
    <w:rsid w:val="004A4663"/>
    <w:rsid w:val="004A66AC"/>
    <w:rsid w:val="004A6FBF"/>
    <w:rsid w:val="004B0B3E"/>
    <w:rsid w:val="004B6B07"/>
    <w:rsid w:val="004C58CA"/>
    <w:rsid w:val="004D2AA2"/>
    <w:rsid w:val="004D6541"/>
    <w:rsid w:val="004F3A21"/>
    <w:rsid w:val="004F51DD"/>
    <w:rsid w:val="00505838"/>
    <w:rsid w:val="005116F5"/>
    <w:rsid w:val="005116F7"/>
    <w:rsid w:val="00512E4C"/>
    <w:rsid w:val="00515A4C"/>
    <w:rsid w:val="0051671D"/>
    <w:rsid w:val="00523E8B"/>
    <w:rsid w:val="00525883"/>
    <w:rsid w:val="0052723F"/>
    <w:rsid w:val="005300D6"/>
    <w:rsid w:val="00534233"/>
    <w:rsid w:val="00536A81"/>
    <w:rsid w:val="00546542"/>
    <w:rsid w:val="005511BE"/>
    <w:rsid w:val="005522C3"/>
    <w:rsid w:val="00552D1B"/>
    <w:rsid w:val="0055341F"/>
    <w:rsid w:val="005556DE"/>
    <w:rsid w:val="00562B16"/>
    <w:rsid w:val="005650DE"/>
    <w:rsid w:val="00573AC7"/>
    <w:rsid w:val="00573C8D"/>
    <w:rsid w:val="00574AAB"/>
    <w:rsid w:val="00583B22"/>
    <w:rsid w:val="00584C2B"/>
    <w:rsid w:val="005A1177"/>
    <w:rsid w:val="005A1BCF"/>
    <w:rsid w:val="005A5842"/>
    <w:rsid w:val="005B2517"/>
    <w:rsid w:val="005C27F9"/>
    <w:rsid w:val="005C2DA0"/>
    <w:rsid w:val="005C428F"/>
    <w:rsid w:val="005C7089"/>
    <w:rsid w:val="005D145C"/>
    <w:rsid w:val="005E12B2"/>
    <w:rsid w:val="005E6154"/>
    <w:rsid w:val="005F0138"/>
    <w:rsid w:val="005F2C65"/>
    <w:rsid w:val="005F4FC1"/>
    <w:rsid w:val="00604533"/>
    <w:rsid w:val="00612527"/>
    <w:rsid w:val="00624AD1"/>
    <w:rsid w:val="0063488E"/>
    <w:rsid w:val="006443BE"/>
    <w:rsid w:val="0064675E"/>
    <w:rsid w:val="00646C78"/>
    <w:rsid w:val="00651ABC"/>
    <w:rsid w:val="006561B7"/>
    <w:rsid w:val="00657B83"/>
    <w:rsid w:val="00664759"/>
    <w:rsid w:val="0067033D"/>
    <w:rsid w:val="00672867"/>
    <w:rsid w:val="00672982"/>
    <w:rsid w:val="00675334"/>
    <w:rsid w:val="00677C64"/>
    <w:rsid w:val="00680A3F"/>
    <w:rsid w:val="00682EB2"/>
    <w:rsid w:val="00687730"/>
    <w:rsid w:val="00693116"/>
    <w:rsid w:val="00694C93"/>
    <w:rsid w:val="00695E85"/>
    <w:rsid w:val="006A3311"/>
    <w:rsid w:val="006A5695"/>
    <w:rsid w:val="006A6EE7"/>
    <w:rsid w:val="006B03C5"/>
    <w:rsid w:val="006B3FEC"/>
    <w:rsid w:val="006B429C"/>
    <w:rsid w:val="006C302E"/>
    <w:rsid w:val="006C39F7"/>
    <w:rsid w:val="006C5FDC"/>
    <w:rsid w:val="006D0291"/>
    <w:rsid w:val="006D164A"/>
    <w:rsid w:val="006D5596"/>
    <w:rsid w:val="006E0682"/>
    <w:rsid w:val="006E0B08"/>
    <w:rsid w:val="006F406E"/>
    <w:rsid w:val="007002DC"/>
    <w:rsid w:val="0070042E"/>
    <w:rsid w:val="00706813"/>
    <w:rsid w:val="00710950"/>
    <w:rsid w:val="0071109B"/>
    <w:rsid w:val="0071162B"/>
    <w:rsid w:val="00717127"/>
    <w:rsid w:val="00717755"/>
    <w:rsid w:val="00720362"/>
    <w:rsid w:val="007222CA"/>
    <w:rsid w:val="00722801"/>
    <w:rsid w:val="007228D8"/>
    <w:rsid w:val="00724205"/>
    <w:rsid w:val="00732003"/>
    <w:rsid w:val="00735465"/>
    <w:rsid w:val="00735A14"/>
    <w:rsid w:val="0073663E"/>
    <w:rsid w:val="007418DD"/>
    <w:rsid w:val="00742394"/>
    <w:rsid w:val="007445DE"/>
    <w:rsid w:val="007609A4"/>
    <w:rsid w:val="00760DFB"/>
    <w:rsid w:val="00775CC4"/>
    <w:rsid w:val="00780D23"/>
    <w:rsid w:val="00784AC5"/>
    <w:rsid w:val="0079448D"/>
    <w:rsid w:val="007A212B"/>
    <w:rsid w:val="007A561E"/>
    <w:rsid w:val="007A7019"/>
    <w:rsid w:val="007B1029"/>
    <w:rsid w:val="007B2B65"/>
    <w:rsid w:val="007B4DF1"/>
    <w:rsid w:val="007C3B15"/>
    <w:rsid w:val="007C5E50"/>
    <w:rsid w:val="007D08D4"/>
    <w:rsid w:val="007D60F9"/>
    <w:rsid w:val="007E07CA"/>
    <w:rsid w:val="007E752F"/>
    <w:rsid w:val="007F118F"/>
    <w:rsid w:val="007F20F6"/>
    <w:rsid w:val="007F56A1"/>
    <w:rsid w:val="007F767C"/>
    <w:rsid w:val="00800672"/>
    <w:rsid w:val="00805440"/>
    <w:rsid w:val="00810399"/>
    <w:rsid w:val="008123E8"/>
    <w:rsid w:val="008233B2"/>
    <w:rsid w:val="008246A5"/>
    <w:rsid w:val="00825105"/>
    <w:rsid w:val="008340EC"/>
    <w:rsid w:val="008352DB"/>
    <w:rsid w:val="008401A6"/>
    <w:rsid w:val="00842F8F"/>
    <w:rsid w:val="00851B06"/>
    <w:rsid w:val="00854816"/>
    <w:rsid w:val="008558DE"/>
    <w:rsid w:val="00861072"/>
    <w:rsid w:val="00867315"/>
    <w:rsid w:val="00867D84"/>
    <w:rsid w:val="00875709"/>
    <w:rsid w:val="0088484F"/>
    <w:rsid w:val="00887289"/>
    <w:rsid w:val="00891BF1"/>
    <w:rsid w:val="00894928"/>
    <w:rsid w:val="008A134F"/>
    <w:rsid w:val="008B0527"/>
    <w:rsid w:val="008B21A3"/>
    <w:rsid w:val="008B4D57"/>
    <w:rsid w:val="008B730F"/>
    <w:rsid w:val="008B77ED"/>
    <w:rsid w:val="008C1D56"/>
    <w:rsid w:val="008D0D26"/>
    <w:rsid w:val="008E3AA6"/>
    <w:rsid w:val="008E47AC"/>
    <w:rsid w:val="008E50E8"/>
    <w:rsid w:val="008E5567"/>
    <w:rsid w:val="009015BD"/>
    <w:rsid w:val="00902B23"/>
    <w:rsid w:val="00903693"/>
    <w:rsid w:val="00904FDC"/>
    <w:rsid w:val="00911E3B"/>
    <w:rsid w:val="00911E50"/>
    <w:rsid w:val="00912130"/>
    <w:rsid w:val="00912E18"/>
    <w:rsid w:val="009131A6"/>
    <w:rsid w:val="009131B1"/>
    <w:rsid w:val="00914353"/>
    <w:rsid w:val="00915018"/>
    <w:rsid w:val="00920114"/>
    <w:rsid w:val="00920960"/>
    <w:rsid w:val="00930476"/>
    <w:rsid w:val="00941EDB"/>
    <w:rsid w:val="00945A9F"/>
    <w:rsid w:val="009462A2"/>
    <w:rsid w:val="00952049"/>
    <w:rsid w:val="00970BF4"/>
    <w:rsid w:val="00972744"/>
    <w:rsid w:val="009759B0"/>
    <w:rsid w:val="00990701"/>
    <w:rsid w:val="00991DBF"/>
    <w:rsid w:val="00995E82"/>
    <w:rsid w:val="00996CA3"/>
    <w:rsid w:val="009A1E2A"/>
    <w:rsid w:val="009A5224"/>
    <w:rsid w:val="009A5E88"/>
    <w:rsid w:val="009A7BC0"/>
    <w:rsid w:val="009D36B5"/>
    <w:rsid w:val="009D5A5D"/>
    <w:rsid w:val="009D5ED0"/>
    <w:rsid w:val="009D78EE"/>
    <w:rsid w:val="009F20DB"/>
    <w:rsid w:val="009F4BB8"/>
    <w:rsid w:val="009F6BAC"/>
    <w:rsid w:val="009F7AC2"/>
    <w:rsid w:val="00A00A77"/>
    <w:rsid w:val="00A028FA"/>
    <w:rsid w:val="00A05661"/>
    <w:rsid w:val="00A1365E"/>
    <w:rsid w:val="00A16D73"/>
    <w:rsid w:val="00A260B1"/>
    <w:rsid w:val="00A317F0"/>
    <w:rsid w:val="00A35DE8"/>
    <w:rsid w:val="00A37454"/>
    <w:rsid w:val="00A37E8F"/>
    <w:rsid w:val="00A4342D"/>
    <w:rsid w:val="00A434F9"/>
    <w:rsid w:val="00A44C1A"/>
    <w:rsid w:val="00A52A67"/>
    <w:rsid w:val="00A571F8"/>
    <w:rsid w:val="00A82ECC"/>
    <w:rsid w:val="00A9540E"/>
    <w:rsid w:val="00AB03D3"/>
    <w:rsid w:val="00AB060B"/>
    <w:rsid w:val="00AB54A7"/>
    <w:rsid w:val="00AB6EB1"/>
    <w:rsid w:val="00AB79F8"/>
    <w:rsid w:val="00AC1F01"/>
    <w:rsid w:val="00AC28B1"/>
    <w:rsid w:val="00AC42FA"/>
    <w:rsid w:val="00AD16D0"/>
    <w:rsid w:val="00AD1D11"/>
    <w:rsid w:val="00AD1D17"/>
    <w:rsid w:val="00AD48C8"/>
    <w:rsid w:val="00AD4A60"/>
    <w:rsid w:val="00AE2AE3"/>
    <w:rsid w:val="00AF2AE9"/>
    <w:rsid w:val="00AF369A"/>
    <w:rsid w:val="00AF4B4D"/>
    <w:rsid w:val="00AF4EB4"/>
    <w:rsid w:val="00B002ED"/>
    <w:rsid w:val="00B03348"/>
    <w:rsid w:val="00B07B9E"/>
    <w:rsid w:val="00B13481"/>
    <w:rsid w:val="00B20491"/>
    <w:rsid w:val="00B23C48"/>
    <w:rsid w:val="00B32C74"/>
    <w:rsid w:val="00B339B2"/>
    <w:rsid w:val="00B33CDA"/>
    <w:rsid w:val="00B45CAA"/>
    <w:rsid w:val="00B46762"/>
    <w:rsid w:val="00B50DA9"/>
    <w:rsid w:val="00B5121F"/>
    <w:rsid w:val="00B528A9"/>
    <w:rsid w:val="00B5486C"/>
    <w:rsid w:val="00B54D9C"/>
    <w:rsid w:val="00B572F6"/>
    <w:rsid w:val="00B7636E"/>
    <w:rsid w:val="00B804A0"/>
    <w:rsid w:val="00B91744"/>
    <w:rsid w:val="00B93A5D"/>
    <w:rsid w:val="00B968A5"/>
    <w:rsid w:val="00BA5127"/>
    <w:rsid w:val="00BA5518"/>
    <w:rsid w:val="00BA5AC3"/>
    <w:rsid w:val="00BA5D18"/>
    <w:rsid w:val="00BA5DAE"/>
    <w:rsid w:val="00BA6321"/>
    <w:rsid w:val="00BA7219"/>
    <w:rsid w:val="00BA7B96"/>
    <w:rsid w:val="00BB7219"/>
    <w:rsid w:val="00BB7A7A"/>
    <w:rsid w:val="00BC7607"/>
    <w:rsid w:val="00BD0D2F"/>
    <w:rsid w:val="00BD414C"/>
    <w:rsid w:val="00BD45F1"/>
    <w:rsid w:val="00BE4950"/>
    <w:rsid w:val="00BF098B"/>
    <w:rsid w:val="00C0382F"/>
    <w:rsid w:val="00C06726"/>
    <w:rsid w:val="00C102D9"/>
    <w:rsid w:val="00C10FF5"/>
    <w:rsid w:val="00C11508"/>
    <w:rsid w:val="00C210E9"/>
    <w:rsid w:val="00C21B12"/>
    <w:rsid w:val="00C22124"/>
    <w:rsid w:val="00C3590F"/>
    <w:rsid w:val="00C35C2B"/>
    <w:rsid w:val="00C37419"/>
    <w:rsid w:val="00C40862"/>
    <w:rsid w:val="00C50DDE"/>
    <w:rsid w:val="00C53B8C"/>
    <w:rsid w:val="00C53EC9"/>
    <w:rsid w:val="00C54D82"/>
    <w:rsid w:val="00C56FBE"/>
    <w:rsid w:val="00C64C79"/>
    <w:rsid w:val="00C75CF2"/>
    <w:rsid w:val="00C92A2A"/>
    <w:rsid w:val="00C955F1"/>
    <w:rsid w:val="00C95678"/>
    <w:rsid w:val="00CA0B9C"/>
    <w:rsid w:val="00CA4415"/>
    <w:rsid w:val="00CA4B7C"/>
    <w:rsid w:val="00CA4D1A"/>
    <w:rsid w:val="00CB27EF"/>
    <w:rsid w:val="00CB421F"/>
    <w:rsid w:val="00CB743C"/>
    <w:rsid w:val="00CB7CFD"/>
    <w:rsid w:val="00CC24B2"/>
    <w:rsid w:val="00CC4C83"/>
    <w:rsid w:val="00CE34DE"/>
    <w:rsid w:val="00CE58A2"/>
    <w:rsid w:val="00CE7E9F"/>
    <w:rsid w:val="00CF1431"/>
    <w:rsid w:val="00CF15B4"/>
    <w:rsid w:val="00CF22B7"/>
    <w:rsid w:val="00CF402D"/>
    <w:rsid w:val="00D1660C"/>
    <w:rsid w:val="00D16E9F"/>
    <w:rsid w:val="00D21EEE"/>
    <w:rsid w:val="00D21FFE"/>
    <w:rsid w:val="00D2232E"/>
    <w:rsid w:val="00D22E6A"/>
    <w:rsid w:val="00D256EB"/>
    <w:rsid w:val="00D30CA9"/>
    <w:rsid w:val="00D3733C"/>
    <w:rsid w:val="00D4209A"/>
    <w:rsid w:val="00D45D8D"/>
    <w:rsid w:val="00D46164"/>
    <w:rsid w:val="00D60711"/>
    <w:rsid w:val="00D6098A"/>
    <w:rsid w:val="00D61C32"/>
    <w:rsid w:val="00D6395D"/>
    <w:rsid w:val="00D6528C"/>
    <w:rsid w:val="00D6690B"/>
    <w:rsid w:val="00D67550"/>
    <w:rsid w:val="00D7094F"/>
    <w:rsid w:val="00D72FCC"/>
    <w:rsid w:val="00D80BC4"/>
    <w:rsid w:val="00D81111"/>
    <w:rsid w:val="00D81ECF"/>
    <w:rsid w:val="00D84FE7"/>
    <w:rsid w:val="00D864C2"/>
    <w:rsid w:val="00D90A19"/>
    <w:rsid w:val="00D91FF0"/>
    <w:rsid w:val="00DA2868"/>
    <w:rsid w:val="00DA5614"/>
    <w:rsid w:val="00DA5AC7"/>
    <w:rsid w:val="00DB4283"/>
    <w:rsid w:val="00DC009A"/>
    <w:rsid w:val="00DC7698"/>
    <w:rsid w:val="00DD40A7"/>
    <w:rsid w:val="00DD7E81"/>
    <w:rsid w:val="00DE38EC"/>
    <w:rsid w:val="00DE69D0"/>
    <w:rsid w:val="00E02F32"/>
    <w:rsid w:val="00E101E4"/>
    <w:rsid w:val="00E10314"/>
    <w:rsid w:val="00E11639"/>
    <w:rsid w:val="00E148E4"/>
    <w:rsid w:val="00E157A9"/>
    <w:rsid w:val="00E20AFF"/>
    <w:rsid w:val="00E24715"/>
    <w:rsid w:val="00E26088"/>
    <w:rsid w:val="00E26468"/>
    <w:rsid w:val="00E31AAF"/>
    <w:rsid w:val="00E323D8"/>
    <w:rsid w:val="00E33C58"/>
    <w:rsid w:val="00E35293"/>
    <w:rsid w:val="00E3552E"/>
    <w:rsid w:val="00E35870"/>
    <w:rsid w:val="00E36718"/>
    <w:rsid w:val="00E36984"/>
    <w:rsid w:val="00E376A0"/>
    <w:rsid w:val="00E44530"/>
    <w:rsid w:val="00E539FE"/>
    <w:rsid w:val="00E609FD"/>
    <w:rsid w:val="00E67A15"/>
    <w:rsid w:val="00E76B91"/>
    <w:rsid w:val="00E81718"/>
    <w:rsid w:val="00E81C49"/>
    <w:rsid w:val="00E823FB"/>
    <w:rsid w:val="00E85CB3"/>
    <w:rsid w:val="00E92D3F"/>
    <w:rsid w:val="00E92D9F"/>
    <w:rsid w:val="00E9321F"/>
    <w:rsid w:val="00E939E7"/>
    <w:rsid w:val="00EA05B5"/>
    <w:rsid w:val="00EA4F5A"/>
    <w:rsid w:val="00EA7055"/>
    <w:rsid w:val="00EA7DEC"/>
    <w:rsid w:val="00EB27FF"/>
    <w:rsid w:val="00EB2D94"/>
    <w:rsid w:val="00EB5E00"/>
    <w:rsid w:val="00EB61C9"/>
    <w:rsid w:val="00EB6AA2"/>
    <w:rsid w:val="00EB7372"/>
    <w:rsid w:val="00EC03CB"/>
    <w:rsid w:val="00EC4CD4"/>
    <w:rsid w:val="00EC63F1"/>
    <w:rsid w:val="00ED170F"/>
    <w:rsid w:val="00ED2962"/>
    <w:rsid w:val="00EE30A6"/>
    <w:rsid w:val="00EE4DF8"/>
    <w:rsid w:val="00EE5DFB"/>
    <w:rsid w:val="00F00DA8"/>
    <w:rsid w:val="00F02BBC"/>
    <w:rsid w:val="00F06F13"/>
    <w:rsid w:val="00F11497"/>
    <w:rsid w:val="00F11679"/>
    <w:rsid w:val="00F16712"/>
    <w:rsid w:val="00F17172"/>
    <w:rsid w:val="00F30D8F"/>
    <w:rsid w:val="00F32E5B"/>
    <w:rsid w:val="00F333C0"/>
    <w:rsid w:val="00F35C94"/>
    <w:rsid w:val="00F37960"/>
    <w:rsid w:val="00F401B2"/>
    <w:rsid w:val="00F41941"/>
    <w:rsid w:val="00F44F4C"/>
    <w:rsid w:val="00F469DA"/>
    <w:rsid w:val="00F50D90"/>
    <w:rsid w:val="00F551CC"/>
    <w:rsid w:val="00F601E5"/>
    <w:rsid w:val="00F60AD3"/>
    <w:rsid w:val="00F624E4"/>
    <w:rsid w:val="00F62BB3"/>
    <w:rsid w:val="00F676A7"/>
    <w:rsid w:val="00F706AE"/>
    <w:rsid w:val="00F73A18"/>
    <w:rsid w:val="00F76856"/>
    <w:rsid w:val="00F81EB6"/>
    <w:rsid w:val="00F82DCE"/>
    <w:rsid w:val="00F843C5"/>
    <w:rsid w:val="00F84FD1"/>
    <w:rsid w:val="00F85CEE"/>
    <w:rsid w:val="00F85F4E"/>
    <w:rsid w:val="00F94285"/>
    <w:rsid w:val="00F96FE3"/>
    <w:rsid w:val="00FA3C40"/>
    <w:rsid w:val="00FB163F"/>
    <w:rsid w:val="00FB33CE"/>
    <w:rsid w:val="00FB3AA3"/>
    <w:rsid w:val="00FC1C19"/>
    <w:rsid w:val="00FD1C66"/>
    <w:rsid w:val="00FE4928"/>
    <w:rsid w:val="00FE6CAD"/>
    <w:rsid w:val="00FF50A3"/>
    <w:rsid w:val="00FF61E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1286D2"/>
  <w15:docId w15:val="{1FAD856F-8FDE-4521-AD7D-D02B1769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D21FFE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f0">
    <w:name w:val="Normal (Web)"/>
    <w:basedOn w:val="a"/>
    <w:uiPriority w:val="99"/>
    <w:rsid w:val="00D21FFE"/>
    <w:pPr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</w:rPr>
  </w:style>
  <w:style w:type="paragraph" w:styleId="af1">
    <w:name w:val="List Paragraph"/>
    <w:basedOn w:val="a"/>
    <w:uiPriority w:val="34"/>
    <w:qFormat/>
    <w:rsid w:val="00DA5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DBB7C-403D-49FB-97C0-0D3354B09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39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17</cp:revision>
  <cp:lastPrinted>2026-08-28T05:06:00Z</cp:lastPrinted>
  <dcterms:created xsi:type="dcterms:W3CDTF">2026-07-16T05:08:00Z</dcterms:created>
  <dcterms:modified xsi:type="dcterms:W3CDTF">2026-08-28T05:08:00Z</dcterms:modified>
</cp:coreProperties>
</file>